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88113A" w:rsidRDefault="0088113A" w:rsidP="0088113A">
      <w:pPr>
        <w:pStyle w:val="Ttulo1"/>
        <w:rPr>
          <w:sz w:val="32"/>
        </w:rPr>
      </w:pPr>
      <w:r w:rsidRPr="0088113A">
        <w:rPr>
          <w:sz w:val="32"/>
        </w:rPr>
        <w:t>Inervación Vísceras Abdominales</w:t>
      </w:r>
    </w:p>
    <w:p w:rsidR="00BD79EC" w:rsidRPr="00BD79EC" w:rsidRDefault="005C7889" w:rsidP="00BD79EC">
      <w:pPr>
        <w:rPr>
          <w:sz w:val="22"/>
        </w:rPr>
      </w:pPr>
      <w:r w:rsidRPr="005C7889">
        <w:rPr>
          <w:b/>
          <w:sz w:val="22"/>
        </w:rPr>
        <w:t>N</w:t>
      </w:r>
      <w:r w:rsidR="00E52473" w:rsidRPr="005C7889">
        <w:rPr>
          <w:b/>
          <w:sz w:val="22"/>
        </w:rPr>
        <w:t>ervios esplácnicos</w:t>
      </w:r>
      <w:r w:rsidR="00E52473">
        <w:rPr>
          <w:sz w:val="22"/>
        </w:rPr>
        <w:t xml:space="preserve"> (SP) y </w:t>
      </w:r>
      <w:r w:rsidR="00E52473" w:rsidRPr="005C7889">
        <w:rPr>
          <w:b/>
          <w:sz w:val="22"/>
        </w:rPr>
        <w:t>NC X</w:t>
      </w:r>
      <w:r w:rsidR="00E52473">
        <w:rPr>
          <w:sz w:val="22"/>
        </w:rPr>
        <w:t xml:space="preserve"> (PSP) </w:t>
      </w:r>
      <w:r>
        <w:rPr>
          <w:sz w:val="22"/>
        </w:rPr>
        <w:t xml:space="preserve">presinápticas </w:t>
      </w:r>
      <w:r w:rsidRPr="005C7889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5C7889">
        <w:rPr>
          <w:b/>
          <w:sz w:val="22"/>
        </w:rPr>
        <w:t>Plexo aórtico abdominal y ganglios</w:t>
      </w:r>
      <w:r>
        <w:rPr>
          <w:sz w:val="22"/>
        </w:rPr>
        <w:t xml:space="preserve"> asociados </w:t>
      </w:r>
      <w:r w:rsidRPr="005C7889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5C7889">
        <w:rPr>
          <w:b/>
          <w:sz w:val="22"/>
        </w:rPr>
        <w:t>fibras periarteriales</w:t>
      </w:r>
      <w:r>
        <w:rPr>
          <w:sz w:val="22"/>
        </w:rPr>
        <w:t xml:space="preserve"> </w:t>
      </w:r>
      <w:r w:rsidRPr="005C7889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5C7889">
        <w:rPr>
          <w:b/>
          <w:sz w:val="22"/>
        </w:rPr>
        <w:t>fibras SP y PSP</w:t>
      </w:r>
    </w:p>
    <w:p w:rsidR="00BD79EC" w:rsidRPr="00BD79EC" w:rsidRDefault="00BD79EC" w:rsidP="00BD79EC">
      <w:pPr>
        <w:rPr>
          <w:sz w:val="22"/>
        </w:rPr>
      </w:pPr>
    </w:p>
    <w:p w:rsidR="00BD79EC" w:rsidRPr="00BD79EC" w:rsidRDefault="003E39AF" w:rsidP="003E39AF">
      <w:pPr>
        <w:pStyle w:val="Ttulo2"/>
      </w:pPr>
      <w:r>
        <w:t>Inervación SP</w:t>
      </w:r>
    </w:p>
    <w:p w:rsidR="00BD79EC" w:rsidRPr="00AC5754" w:rsidRDefault="00AC5754" w:rsidP="00AC5754">
      <w:pPr>
        <w:pStyle w:val="Prrafodelista"/>
        <w:numPr>
          <w:ilvl w:val="0"/>
          <w:numId w:val="1"/>
        </w:numPr>
        <w:rPr>
          <w:sz w:val="22"/>
        </w:rPr>
      </w:pPr>
      <w:r w:rsidRPr="00AC5754">
        <w:rPr>
          <w:sz w:val="22"/>
        </w:rPr>
        <w:t xml:space="preserve">Porción torácica y lumbar de </w:t>
      </w:r>
      <w:r w:rsidRPr="00AC5754">
        <w:rPr>
          <w:b/>
          <w:sz w:val="22"/>
        </w:rPr>
        <w:t>troncos simpáticos</w:t>
      </w:r>
      <w:r w:rsidRPr="00AC5754">
        <w:rPr>
          <w:sz w:val="22"/>
        </w:rPr>
        <w:t xml:space="preserve"> </w:t>
      </w:r>
      <w:r w:rsidRPr="00AC5754">
        <w:sym w:font="Wingdings" w:char="F0E0"/>
      </w:r>
      <w:r w:rsidRPr="00AC5754">
        <w:rPr>
          <w:sz w:val="22"/>
        </w:rPr>
        <w:t xml:space="preserve"> </w:t>
      </w:r>
      <w:r w:rsidRPr="00AC5754">
        <w:rPr>
          <w:b/>
          <w:sz w:val="22"/>
        </w:rPr>
        <w:t>Nervios esplácnicos abdominopélvicos</w:t>
      </w:r>
    </w:p>
    <w:p w:rsidR="00AC5754" w:rsidRPr="00AC5754" w:rsidRDefault="00AC5754" w:rsidP="00AC5754">
      <w:pPr>
        <w:pStyle w:val="Prrafodelista"/>
        <w:numPr>
          <w:ilvl w:val="0"/>
          <w:numId w:val="1"/>
        </w:numPr>
        <w:rPr>
          <w:b/>
          <w:sz w:val="22"/>
        </w:rPr>
      </w:pPr>
      <w:r w:rsidRPr="00AC5754">
        <w:rPr>
          <w:b/>
          <w:sz w:val="22"/>
        </w:rPr>
        <w:t>Ganglios SP prevertebrales</w:t>
      </w:r>
    </w:p>
    <w:p w:rsidR="00AC5754" w:rsidRPr="00AC5754" w:rsidRDefault="00AC5754" w:rsidP="00AC5754">
      <w:pPr>
        <w:pStyle w:val="Prrafodelista"/>
        <w:numPr>
          <w:ilvl w:val="0"/>
          <w:numId w:val="1"/>
        </w:numPr>
        <w:rPr>
          <w:b/>
          <w:sz w:val="22"/>
        </w:rPr>
      </w:pPr>
      <w:r w:rsidRPr="00AC5754">
        <w:rPr>
          <w:b/>
          <w:sz w:val="22"/>
        </w:rPr>
        <w:t>Plexo aórtico abdominal y plexos periarteriales</w:t>
      </w:r>
    </w:p>
    <w:p w:rsidR="00BD79EC" w:rsidRPr="00BD79EC" w:rsidRDefault="00BD79EC" w:rsidP="00BD79EC">
      <w:pPr>
        <w:rPr>
          <w:sz w:val="22"/>
        </w:rPr>
      </w:pPr>
    </w:p>
    <w:p w:rsidR="00BD79EC" w:rsidRPr="00A54E18" w:rsidRDefault="002950F4" w:rsidP="00A54E18">
      <w:pPr>
        <w:pStyle w:val="Prrafodelista"/>
        <w:numPr>
          <w:ilvl w:val="0"/>
          <w:numId w:val="3"/>
        </w:numPr>
        <w:rPr>
          <w:sz w:val="22"/>
        </w:rPr>
      </w:pPr>
      <w:r w:rsidRPr="00A54E18">
        <w:rPr>
          <w:b/>
        </w:rPr>
        <w:t>Nervios esplácnicos abdominopélvicos</w:t>
      </w:r>
      <w:r w:rsidRPr="00A54E18">
        <w:rPr>
          <w:sz w:val="22"/>
        </w:rPr>
        <w:t>: Fibras SP presinápticas hacia la cavidad abdominopélvica.</w:t>
      </w:r>
    </w:p>
    <w:p w:rsidR="002950F4" w:rsidRPr="00A54E18" w:rsidRDefault="002950F4" w:rsidP="00A54E18">
      <w:pPr>
        <w:pStyle w:val="Prrafodelista"/>
        <w:numPr>
          <w:ilvl w:val="0"/>
          <w:numId w:val="2"/>
        </w:numPr>
        <w:rPr>
          <w:sz w:val="22"/>
        </w:rPr>
      </w:pPr>
      <w:r w:rsidRPr="00A54E18">
        <w:rPr>
          <w:b/>
          <w:sz w:val="22"/>
        </w:rPr>
        <w:t>Cuerpos celulares</w:t>
      </w:r>
      <w:r w:rsidRPr="00A54E18">
        <w:rPr>
          <w:sz w:val="22"/>
        </w:rPr>
        <w:t xml:space="preserve"> del </w:t>
      </w:r>
      <w:r w:rsidRPr="00A54E18">
        <w:rPr>
          <w:b/>
          <w:sz w:val="22"/>
        </w:rPr>
        <w:t>núcleo intermediolateral</w:t>
      </w:r>
      <w:r w:rsidRPr="00A54E18">
        <w:rPr>
          <w:sz w:val="22"/>
        </w:rPr>
        <w:t xml:space="preserve"> (</w:t>
      </w:r>
      <w:r w:rsidRPr="00A54E18">
        <w:rPr>
          <w:sz w:val="22"/>
          <w:u w:val="single"/>
        </w:rPr>
        <w:t>asta lateral</w:t>
      </w:r>
      <w:r w:rsidRPr="00A54E18">
        <w:rPr>
          <w:sz w:val="22"/>
        </w:rPr>
        <w:t xml:space="preserve">) en segmentos medulares </w:t>
      </w:r>
      <w:r w:rsidRPr="00A54E18">
        <w:rPr>
          <w:b/>
          <w:sz w:val="22"/>
        </w:rPr>
        <w:t>T5-L3</w:t>
      </w:r>
      <w:r w:rsidRPr="00A54E18">
        <w:rPr>
          <w:sz w:val="22"/>
        </w:rPr>
        <w:t xml:space="preserve"> </w:t>
      </w:r>
      <w:r w:rsidRPr="002950F4">
        <w:sym w:font="Wingdings" w:char="F0E0"/>
      </w:r>
      <w:r w:rsidRPr="00A54E18">
        <w:rPr>
          <w:sz w:val="22"/>
        </w:rPr>
        <w:t xml:space="preserve"> </w:t>
      </w:r>
      <w:r w:rsidRPr="00A54E18">
        <w:rPr>
          <w:b/>
          <w:sz w:val="22"/>
        </w:rPr>
        <w:t>raíces anteriores</w:t>
      </w:r>
      <w:r w:rsidRPr="00A54E18">
        <w:rPr>
          <w:sz w:val="22"/>
        </w:rPr>
        <w:t xml:space="preserve"> </w:t>
      </w:r>
      <w:r w:rsidRPr="002950F4">
        <w:sym w:font="Wingdings" w:char="F0E0"/>
      </w:r>
      <w:r w:rsidRPr="00A54E18">
        <w:rPr>
          <w:sz w:val="22"/>
        </w:rPr>
        <w:t xml:space="preserve"> </w:t>
      </w:r>
      <w:r w:rsidRPr="00A54E18">
        <w:rPr>
          <w:b/>
          <w:sz w:val="22"/>
        </w:rPr>
        <w:t>ramos anteriores</w:t>
      </w:r>
      <w:r w:rsidRPr="00A54E18">
        <w:rPr>
          <w:sz w:val="22"/>
        </w:rPr>
        <w:t xml:space="preserve"> </w:t>
      </w:r>
      <w:r w:rsidRPr="002950F4">
        <w:sym w:font="Wingdings" w:char="F0E0"/>
      </w:r>
      <w:r w:rsidRPr="00A54E18">
        <w:rPr>
          <w:sz w:val="22"/>
        </w:rPr>
        <w:t xml:space="preserve"> </w:t>
      </w:r>
      <w:r w:rsidRPr="00A54E18">
        <w:rPr>
          <w:b/>
          <w:sz w:val="22"/>
        </w:rPr>
        <w:t>ramos comunicantes blancos</w:t>
      </w:r>
      <w:r w:rsidRPr="00A54E18">
        <w:rPr>
          <w:sz w:val="22"/>
        </w:rPr>
        <w:t xml:space="preserve"> de los nervios espinales torácicos y lumbares superiores </w:t>
      </w:r>
      <w:r w:rsidRPr="002950F4">
        <w:sym w:font="Wingdings" w:char="F0E0"/>
      </w:r>
      <w:r w:rsidRPr="00A54E18">
        <w:rPr>
          <w:sz w:val="22"/>
        </w:rPr>
        <w:t xml:space="preserve"> </w:t>
      </w:r>
      <w:r w:rsidRPr="00A54E18">
        <w:rPr>
          <w:b/>
          <w:sz w:val="22"/>
        </w:rPr>
        <w:t>troncos simpáticos</w:t>
      </w:r>
      <w:r w:rsidRPr="00A54E18">
        <w:rPr>
          <w:sz w:val="22"/>
        </w:rPr>
        <w:t xml:space="preserve"> </w:t>
      </w:r>
      <w:r w:rsidRPr="002950F4">
        <w:sym w:font="Wingdings" w:char="F0E0"/>
      </w:r>
      <w:r w:rsidRPr="00A54E18">
        <w:rPr>
          <w:sz w:val="22"/>
        </w:rPr>
        <w:t xml:space="preserve"> </w:t>
      </w:r>
      <w:r w:rsidRPr="00A54E18">
        <w:rPr>
          <w:b/>
          <w:sz w:val="22"/>
        </w:rPr>
        <w:t>ganglios paravertebrales</w:t>
      </w:r>
      <w:r w:rsidRPr="00A54E18">
        <w:rPr>
          <w:sz w:val="22"/>
        </w:rPr>
        <w:t xml:space="preserve"> (sin hacer sinapsis) </w:t>
      </w:r>
      <w:r w:rsidRPr="002950F4">
        <w:sym w:font="Wingdings" w:char="F0E0"/>
      </w:r>
      <w:r w:rsidRPr="00A54E18">
        <w:rPr>
          <w:sz w:val="22"/>
        </w:rPr>
        <w:t xml:space="preserve"> </w:t>
      </w:r>
      <w:r w:rsidRPr="00A54E18">
        <w:rPr>
          <w:b/>
          <w:sz w:val="22"/>
        </w:rPr>
        <w:t>nervios esplácnicos abdominopélvicos</w:t>
      </w:r>
      <w:r w:rsidRPr="00A54E18">
        <w:rPr>
          <w:sz w:val="22"/>
        </w:rPr>
        <w:t xml:space="preserve"> </w:t>
      </w:r>
      <w:r w:rsidRPr="002950F4">
        <w:sym w:font="Wingdings" w:char="F0E0"/>
      </w:r>
      <w:r w:rsidRPr="00A54E18">
        <w:rPr>
          <w:sz w:val="22"/>
        </w:rPr>
        <w:t xml:space="preserve"> </w:t>
      </w:r>
      <w:r w:rsidRPr="00A54E18">
        <w:rPr>
          <w:b/>
          <w:sz w:val="22"/>
        </w:rPr>
        <w:t>ganglios prevertebrales</w:t>
      </w:r>
    </w:p>
    <w:p w:rsidR="00BD79EC" w:rsidRPr="00BD79EC" w:rsidRDefault="00BD79EC" w:rsidP="00BD79EC">
      <w:pPr>
        <w:rPr>
          <w:sz w:val="22"/>
        </w:rPr>
      </w:pPr>
    </w:p>
    <w:p w:rsidR="00BD79EC" w:rsidRPr="00A54E18" w:rsidRDefault="0022557E" w:rsidP="00A54E18">
      <w:pPr>
        <w:pStyle w:val="Prrafodelista"/>
        <w:numPr>
          <w:ilvl w:val="0"/>
          <w:numId w:val="3"/>
        </w:numPr>
        <w:rPr>
          <w:sz w:val="22"/>
        </w:rPr>
      </w:pPr>
      <w:r w:rsidRPr="00A54E18">
        <w:rPr>
          <w:b/>
        </w:rPr>
        <w:t>Nervios esplácnicos torácicos inferiores</w:t>
      </w:r>
      <w:r w:rsidRPr="00A54E18">
        <w:rPr>
          <w:sz w:val="22"/>
        </w:rPr>
        <w:t>: principal fuente de fibras SP presinápticos que inervan vísceras abdominales.</w:t>
      </w:r>
    </w:p>
    <w:p w:rsidR="0022557E" w:rsidRPr="00A54E18" w:rsidRDefault="0022557E" w:rsidP="00A54E18">
      <w:pPr>
        <w:pStyle w:val="Prrafodelista"/>
        <w:numPr>
          <w:ilvl w:val="0"/>
          <w:numId w:val="4"/>
        </w:numPr>
        <w:rPr>
          <w:sz w:val="22"/>
        </w:rPr>
      </w:pPr>
      <w:r w:rsidRPr="00A54E18">
        <w:rPr>
          <w:b/>
          <w:sz w:val="22"/>
        </w:rPr>
        <w:t>Tronco simpático</w:t>
      </w:r>
      <w:r w:rsidRPr="00A54E18">
        <w:rPr>
          <w:sz w:val="22"/>
        </w:rPr>
        <w:t xml:space="preserve"> a nivel </w:t>
      </w:r>
      <w:r w:rsidRPr="00A54E18">
        <w:rPr>
          <w:b/>
          <w:sz w:val="22"/>
        </w:rPr>
        <w:t>T5-10</w:t>
      </w:r>
      <w:r w:rsidRPr="00A54E18">
        <w:rPr>
          <w:sz w:val="22"/>
        </w:rPr>
        <w:t xml:space="preserve"> </w:t>
      </w:r>
      <w:r w:rsidRPr="0022557E">
        <w:sym w:font="Wingdings" w:char="F0E0"/>
      </w:r>
      <w:r w:rsidRPr="00A54E18">
        <w:rPr>
          <w:sz w:val="22"/>
        </w:rPr>
        <w:t xml:space="preserve"> Nervio esplácnico </w:t>
      </w:r>
      <w:r w:rsidRPr="00A54E18">
        <w:rPr>
          <w:b/>
          <w:sz w:val="22"/>
        </w:rPr>
        <w:t>mayor</w:t>
      </w:r>
      <w:r w:rsidRPr="00A54E18">
        <w:rPr>
          <w:sz w:val="22"/>
        </w:rPr>
        <w:t xml:space="preserve"> </w:t>
      </w:r>
      <w:r w:rsidRPr="0022557E">
        <w:sym w:font="Wingdings" w:char="F0E0"/>
      </w:r>
      <w:r w:rsidRPr="00A54E18">
        <w:rPr>
          <w:sz w:val="22"/>
        </w:rPr>
        <w:t xml:space="preserve"> Ganglios </w:t>
      </w:r>
      <w:r w:rsidRPr="00A54E18">
        <w:rPr>
          <w:b/>
          <w:sz w:val="22"/>
        </w:rPr>
        <w:t>Celíacos</w:t>
      </w:r>
    </w:p>
    <w:p w:rsidR="0022557E" w:rsidRPr="00A54E18" w:rsidRDefault="0022557E" w:rsidP="00A54E18">
      <w:pPr>
        <w:pStyle w:val="Prrafodelista"/>
        <w:numPr>
          <w:ilvl w:val="0"/>
          <w:numId w:val="4"/>
        </w:numPr>
        <w:rPr>
          <w:sz w:val="22"/>
        </w:rPr>
      </w:pPr>
      <w:r w:rsidRPr="00A54E18">
        <w:rPr>
          <w:b/>
          <w:sz w:val="22"/>
        </w:rPr>
        <w:t>Tronco simpático</w:t>
      </w:r>
      <w:r w:rsidRPr="00A54E18">
        <w:rPr>
          <w:sz w:val="22"/>
        </w:rPr>
        <w:t xml:space="preserve"> a nivel </w:t>
      </w:r>
      <w:r w:rsidRPr="00A54E18">
        <w:rPr>
          <w:b/>
          <w:sz w:val="22"/>
        </w:rPr>
        <w:t>T10-12</w:t>
      </w:r>
      <w:r w:rsidRPr="00A54E18">
        <w:rPr>
          <w:sz w:val="22"/>
        </w:rPr>
        <w:t xml:space="preserve"> </w:t>
      </w:r>
      <w:r w:rsidRPr="0022557E">
        <w:sym w:font="Wingdings" w:char="F0E0"/>
      </w:r>
      <w:r w:rsidRPr="00A54E18">
        <w:rPr>
          <w:sz w:val="22"/>
        </w:rPr>
        <w:t xml:space="preserve"> Nervio esplácnico </w:t>
      </w:r>
      <w:r w:rsidRPr="00A54E18">
        <w:rPr>
          <w:b/>
          <w:sz w:val="22"/>
        </w:rPr>
        <w:t>menor</w:t>
      </w:r>
      <w:r w:rsidRPr="00A54E18">
        <w:rPr>
          <w:sz w:val="22"/>
        </w:rPr>
        <w:t xml:space="preserve"> </w:t>
      </w:r>
      <w:r w:rsidRPr="0022557E">
        <w:sym w:font="Wingdings" w:char="F0E0"/>
      </w:r>
      <w:r w:rsidRPr="00A54E18">
        <w:rPr>
          <w:sz w:val="22"/>
        </w:rPr>
        <w:t xml:space="preserve"> Ganglios </w:t>
      </w:r>
      <w:r w:rsidRPr="00A54E18">
        <w:rPr>
          <w:b/>
          <w:sz w:val="22"/>
        </w:rPr>
        <w:t>mesentéricos superiores</w:t>
      </w:r>
    </w:p>
    <w:p w:rsidR="0022557E" w:rsidRPr="00A54E18" w:rsidRDefault="0022557E" w:rsidP="00A54E18">
      <w:pPr>
        <w:pStyle w:val="Prrafodelista"/>
        <w:numPr>
          <w:ilvl w:val="0"/>
          <w:numId w:val="4"/>
        </w:numPr>
        <w:rPr>
          <w:b/>
          <w:sz w:val="22"/>
        </w:rPr>
      </w:pPr>
      <w:r w:rsidRPr="00A54E18">
        <w:rPr>
          <w:b/>
          <w:sz w:val="22"/>
        </w:rPr>
        <w:t>Tronco simpático</w:t>
      </w:r>
      <w:r w:rsidRPr="00A54E18">
        <w:rPr>
          <w:sz w:val="22"/>
        </w:rPr>
        <w:t xml:space="preserve"> a nivel </w:t>
      </w:r>
      <w:r w:rsidRPr="00A54E18">
        <w:rPr>
          <w:b/>
          <w:sz w:val="22"/>
        </w:rPr>
        <w:t>T12</w:t>
      </w:r>
      <w:r w:rsidRPr="00A54E18">
        <w:rPr>
          <w:sz w:val="22"/>
        </w:rPr>
        <w:t xml:space="preserve"> </w:t>
      </w:r>
      <w:r w:rsidRPr="0022557E">
        <w:sym w:font="Wingdings" w:char="F0E0"/>
      </w:r>
      <w:r w:rsidRPr="00A54E18">
        <w:rPr>
          <w:sz w:val="22"/>
        </w:rPr>
        <w:t xml:space="preserve"> Nervio esplácnico </w:t>
      </w:r>
      <w:r w:rsidRPr="00A54E18">
        <w:rPr>
          <w:b/>
          <w:sz w:val="22"/>
        </w:rPr>
        <w:t>imo</w:t>
      </w:r>
      <w:r w:rsidRPr="00A54E18">
        <w:rPr>
          <w:sz w:val="22"/>
        </w:rPr>
        <w:t xml:space="preserve"> </w:t>
      </w:r>
      <w:r w:rsidRPr="0022557E">
        <w:sym w:font="Wingdings" w:char="F0E0"/>
      </w:r>
      <w:r w:rsidRPr="00A54E18">
        <w:rPr>
          <w:sz w:val="22"/>
        </w:rPr>
        <w:t xml:space="preserve"> Ganglio</w:t>
      </w:r>
      <w:r w:rsidRPr="00A54E18">
        <w:rPr>
          <w:b/>
          <w:sz w:val="22"/>
        </w:rPr>
        <w:t xml:space="preserve"> aorticorrenales.</w:t>
      </w:r>
    </w:p>
    <w:p w:rsidR="00BD79EC" w:rsidRPr="00BD79EC" w:rsidRDefault="00BD79EC" w:rsidP="00BD79EC">
      <w:pPr>
        <w:rPr>
          <w:sz w:val="22"/>
        </w:rPr>
      </w:pPr>
    </w:p>
    <w:p w:rsidR="00BD79EC" w:rsidRPr="009913E9" w:rsidRDefault="00C32530" w:rsidP="009913E9">
      <w:pPr>
        <w:pStyle w:val="Prrafodelista"/>
        <w:numPr>
          <w:ilvl w:val="0"/>
          <w:numId w:val="5"/>
        </w:numPr>
        <w:rPr>
          <w:sz w:val="22"/>
        </w:rPr>
      </w:pPr>
      <w:r w:rsidRPr="009913E9">
        <w:rPr>
          <w:b/>
        </w:rPr>
        <w:t>Nervios esplácnicos lumbares</w:t>
      </w:r>
      <w:r w:rsidRPr="009913E9">
        <w:rPr>
          <w:sz w:val="22"/>
        </w:rPr>
        <w:t>: proceden de la porción abdominal de los troncos SP.</w:t>
      </w:r>
    </w:p>
    <w:p w:rsidR="00C32530" w:rsidRDefault="00C32530" w:rsidP="00A21EE9">
      <w:pPr>
        <w:pStyle w:val="Prrafodelista"/>
        <w:numPr>
          <w:ilvl w:val="0"/>
          <w:numId w:val="6"/>
        </w:numPr>
        <w:rPr>
          <w:sz w:val="22"/>
        </w:rPr>
      </w:pPr>
      <w:r w:rsidRPr="00A21EE9">
        <w:rPr>
          <w:b/>
          <w:sz w:val="22"/>
        </w:rPr>
        <w:t>Troncos SP lumbares</w:t>
      </w:r>
      <w:r w:rsidRPr="00A21EE9">
        <w:rPr>
          <w:sz w:val="22"/>
        </w:rPr>
        <w:t xml:space="preserve"> </w:t>
      </w:r>
      <w:r w:rsidRPr="00C32530">
        <w:sym w:font="Wingdings" w:char="F0E0"/>
      </w:r>
      <w:r w:rsidRPr="00A21EE9">
        <w:rPr>
          <w:sz w:val="22"/>
        </w:rPr>
        <w:t xml:space="preserve"> medialmente </w:t>
      </w:r>
      <w:r w:rsidRPr="00A21EE9">
        <w:rPr>
          <w:b/>
          <w:sz w:val="22"/>
        </w:rPr>
        <w:t>3-4 nervios esplácnicos lumbares</w:t>
      </w:r>
      <w:r w:rsidRPr="00A21EE9">
        <w:rPr>
          <w:sz w:val="22"/>
        </w:rPr>
        <w:t xml:space="preserve"> </w:t>
      </w:r>
      <w:r w:rsidRPr="00C32530">
        <w:sym w:font="Wingdings" w:char="F0E0"/>
      </w:r>
      <w:r w:rsidRPr="00A21EE9">
        <w:rPr>
          <w:sz w:val="22"/>
        </w:rPr>
        <w:t xml:space="preserve"> </w:t>
      </w:r>
      <w:r w:rsidRPr="00A21EE9">
        <w:rPr>
          <w:b/>
          <w:sz w:val="22"/>
        </w:rPr>
        <w:t>plexos intermesentérico, mesentérico inferior e hipogástrico superior</w:t>
      </w:r>
      <w:r w:rsidRPr="00A21EE9">
        <w:rPr>
          <w:sz w:val="22"/>
        </w:rPr>
        <w:t xml:space="preserve"> </w:t>
      </w:r>
      <w:r w:rsidRPr="00C32530">
        <w:sym w:font="Wingdings" w:char="F0E0"/>
      </w:r>
      <w:r w:rsidRPr="00A21EE9">
        <w:rPr>
          <w:sz w:val="22"/>
        </w:rPr>
        <w:t xml:space="preserve"> fibras </w:t>
      </w:r>
      <w:r w:rsidR="009913E9" w:rsidRPr="00A21EE9">
        <w:rPr>
          <w:sz w:val="22"/>
        </w:rPr>
        <w:t xml:space="preserve">SP presinápticas </w:t>
      </w:r>
      <w:r w:rsidR="009913E9" w:rsidRPr="009913E9">
        <w:sym w:font="Wingdings" w:char="F0E0"/>
      </w:r>
      <w:r w:rsidR="009913E9" w:rsidRPr="00A21EE9">
        <w:rPr>
          <w:sz w:val="22"/>
        </w:rPr>
        <w:t xml:space="preserve"> </w:t>
      </w:r>
      <w:r w:rsidR="009913E9" w:rsidRPr="00A21EE9">
        <w:rPr>
          <w:b/>
          <w:sz w:val="22"/>
        </w:rPr>
        <w:t>ganglios prevertebrales</w:t>
      </w:r>
      <w:r w:rsidR="009913E9" w:rsidRPr="00A21EE9">
        <w:rPr>
          <w:sz w:val="22"/>
        </w:rPr>
        <w:t xml:space="preserve"> asociados.</w:t>
      </w:r>
    </w:p>
    <w:p w:rsidR="00792A30" w:rsidRPr="00792A30" w:rsidRDefault="003D64F5" w:rsidP="00792A30">
      <w:pPr>
        <w:pStyle w:val="Prrafodelista"/>
        <w:rPr>
          <w:sz w:val="22"/>
        </w:rPr>
      </w:pPr>
      <w:r>
        <w:rPr>
          <w:b/>
          <w:noProof/>
          <w:lang w:val="es-GT" w:eastAsia="es-G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4736B6F" wp14:editId="2AED4E6D">
                <wp:simplePos x="0" y="0"/>
                <wp:positionH relativeFrom="column">
                  <wp:posOffset>4229100</wp:posOffset>
                </wp:positionH>
                <wp:positionV relativeFrom="paragraph">
                  <wp:posOffset>2540</wp:posOffset>
                </wp:positionV>
                <wp:extent cx="2905125" cy="4333875"/>
                <wp:effectExtent l="0" t="0" r="9525" b="9525"/>
                <wp:wrapSquare wrapText="bothSides"/>
                <wp:docPr id="13" name="1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4333875"/>
                          <a:chOff x="0" y="0"/>
                          <a:chExt cx="2905125" cy="4333875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05125" cy="325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33350" y="3228975"/>
                            <a:ext cx="2733675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3 Grupo" o:spid="_x0000_s1026" style="position:absolute;margin-left:333pt;margin-top:.2pt;width:228.75pt;height:341.25pt;z-index:251663360" coordsize="29051,43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1" o:spid="_x0000_s1027" type="#_x0000_t75" style="position:absolute;width:29051;height:3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UpBS/AAAA2wAAAA8AAABkcnMvZG93bnJldi54bWxET82KwjAQvgv7DmEEL6KpCytajSLrit5k&#10;XR9gTMam2ExKE7W+vVkQvM3H9zvzZesqcaMmlJ4VjIYZCGLtTcmFguPfZjABESKywcozKXhQgOXi&#10;ozPH3Pg7/9LtEAuRQjjkqMDGWOdSBm3JYRj6mjhxZ984jAk2hTQN3lO4q+Rnlo2lw5JTg8Wavi3p&#10;y+HqFKxPX7z3+8lP/2i1dtNVrLaPqVK9bruagYjUxrf45d6ZNH8E/7+kA+Ti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1KQUvwAAANsAAAAPAAAAAAAAAAAAAAAAAJ8CAABk&#10;cnMvZG93bnJldi54bWxQSwUGAAAAAAQABAD3AAAAiwMAAAAA&#10;">
                  <v:imagedata r:id="rId10" o:title=""/>
                  <v:path arrowok="t"/>
                </v:shape>
                <v:shape id="Imagen 12" o:spid="_x0000_s1028" type="#_x0000_t75" style="position:absolute;left:1333;top:32289;width:27337;height:11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IL2nDAAAA2wAAAA8AAABkcnMvZG93bnJldi54bWxEj0FrwzAMhe+F/QejwW6Ns8DKSOOW0tHR&#10;0VPS9i5iLckay8Z22+zfz4PBbhLvfU9P1Xoyo7iRD4NlBc9ZDoK4tXrgTsHpuJu/gggRWeNomRR8&#10;U4D16mFWYantnWu6NbETKYRDiQr6GF0pZWh7Mhgy64iT9mm9wZhW30nt8Z7CzSiLPF9IgwOnCz06&#10;2vbUXpqrSTVeisJRfZHOv50P7+bjeMr3X0o9PU6bJYhIU/w3/9F7nbgCfn9JA8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8gvacMAAADbAAAADwAAAAAAAAAAAAAAAACf&#10;AgAAZHJzL2Rvd25yZXYueG1sUEsFBgAAAAAEAAQA9wAAAI8DAAAAAA==&#10;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</w:p>
    <w:p w:rsidR="00FC09B0" w:rsidRDefault="00FC09B0" w:rsidP="00792A30">
      <w:pPr>
        <w:pStyle w:val="Prrafodelista"/>
        <w:numPr>
          <w:ilvl w:val="0"/>
          <w:numId w:val="7"/>
        </w:numPr>
        <w:rPr>
          <w:sz w:val="22"/>
        </w:rPr>
      </w:pPr>
      <w:r w:rsidRPr="00FC09B0">
        <w:rPr>
          <w:b/>
        </w:rPr>
        <w:t>Ganglios prevertebrales principales</w:t>
      </w:r>
      <w:r>
        <w:rPr>
          <w:sz w:val="22"/>
        </w:rPr>
        <w:t>: ganglios celíacos, aorticorrenales, mesentérico superior e inferior.</w:t>
      </w:r>
    </w:p>
    <w:p w:rsidR="00FC09B0" w:rsidRDefault="00FC09B0" w:rsidP="00792A30">
      <w:pPr>
        <w:pStyle w:val="Prrafodelista"/>
        <w:numPr>
          <w:ilvl w:val="0"/>
          <w:numId w:val="7"/>
        </w:numPr>
        <w:rPr>
          <w:sz w:val="22"/>
        </w:rPr>
      </w:pPr>
      <w:r w:rsidRPr="00FC09B0">
        <w:rPr>
          <w:b/>
        </w:rPr>
        <w:t>Ganglios prevertebrales menores innominados</w:t>
      </w:r>
      <w:r>
        <w:rPr>
          <w:sz w:val="22"/>
        </w:rPr>
        <w:t xml:space="preserve"> en los plexos intermesentérico e hipogástrico superior.</w:t>
      </w:r>
    </w:p>
    <w:p w:rsidR="00792A30" w:rsidRPr="00A21EE9" w:rsidRDefault="00792A30" w:rsidP="00792A30">
      <w:pPr>
        <w:pStyle w:val="Prrafodelista"/>
        <w:numPr>
          <w:ilvl w:val="0"/>
          <w:numId w:val="7"/>
        </w:numPr>
        <w:rPr>
          <w:sz w:val="22"/>
        </w:rPr>
      </w:pPr>
      <w:r w:rsidRPr="00FC09B0">
        <w:rPr>
          <w:sz w:val="22"/>
        </w:rPr>
        <w:t xml:space="preserve">La sinapsis entre las neuronas </w:t>
      </w:r>
      <w:r w:rsidR="00FC09B0" w:rsidRPr="00FC09B0">
        <w:rPr>
          <w:sz w:val="22"/>
        </w:rPr>
        <w:t>SP</w:t>
      </w:r>
      <w:r w:rsidR="00FC09B0">
        <w:rPr>
          <w:b/>
          <w:sz w:val="22"/>
        </w:rPr>
        <w:t xml:space="preserve"> </w:t>
      </w:r>
      <w:r>
        <w:rPr>
          <w:b/>
          <w:sz w:val="22"/>
        </w:rPr>
        <w:t xml:space="preserve">presinápticas y postsinápticas </w:t>
      </w:r>
      <w:r w:rsidRPr="00FC09B0">
        <w:rPr>
          <w:sz w:val="22"/>
        </w:rPr>
        <w:t>tiene lugar en los</w:t>
      </w:r>
      <w:r>
        <w:rPr>
          <w:b/>
          <w:sz w:val="22"/>
        </w:rPr>
        <w:t xml:space="preserve"> ganglios prevertebrales</w:t>
      </w:r>
    </w:p>
    <w:p w:rsidR="00BD79EC" w:rsidRPr="00BD79EC" w:rsidRDefault="002A7A30" w:rsidP="00BD79EC">
      <w:pPr>
        <w:rPr>
          <w:sz w:val="22"/>
        </w:rPr>
      </w:pPr>
      <w:r w:rsidRPr="002A7A30">
        <w:rPr>
          <w:noProof/>
          <w:lang w:val="es-GT" w:eastAsia="es-GT"/>
        </w:rPr>
        <w:t xml:space="preserve">   </w:t>
      </w:r>
    </w:p>
    <w:p w:rsidR="00BD79EC" w:rsidRPr="00BD79EC" w:rsidRDefault="00A662DB" w:rsidP="00A662DB">
      <w:pPr>
        <w:pStyle w:val="Ttulo2"/>
      </w:pPr>
      <w:r>
        <w:t>Inervación Sensitiva Visceral</w:t>
      </w:r>
    </w:p>
    <w:p w:rsidR="00BD79EC" w:rsidRPr="00B506FF" w:rsidRDefault="002601EE" w:rsidP="00B506FF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B506FF">
        <w:rPr>
          <w:sz w:val="22"/>
        </w:rPr>
        <w:t>Las fibras aferentes viscerales (dolor) acompañan a las</w:t>
      </w:r>
      <w:r w:rsidR="002D3715" w:rsidRPr="00B506FF">
        <w:rPr>
          <w:sz w:val="22"/>
        </w:rPr>
        <w:t xml:space="preserve"> fibras SP (motoras viscerales) </w:t>
      </w:r>
      <w:r w:rsidR="002D3715" w:rsidRPr="002D3715">
        <w:sym w:font="Wingdings" w:char="F0E0"/>
      </w:r>
      <w:r w:rsidR="002D3715" w:rsidRPr="00B506FF">
        <w:rPr>
          <w:sz w:val="22"/>
        </w:rPr>
        <w:t xml:space="preserve"> Nervios esplácnicos </w:t>
      </w:r>
      <w:r w:rsidR="002D3715" w:rsidRPr="002D3715">
        <w:sym w:font="Wingdings" w:char="F0E0"/>
      </w:r>
      <w:r w:rsidR="002D3715" w:rsidRPr="00B506FF">
        <w:rPr>
          <w:sz w:val="22"/>
        </w:rPr>
        <w:t xml:space="preserve"> tronco SP </w:t>
      </w:r>
      <w:r w:rsidR="002D3715" w:rsidRPr="002D3715">
        <w:sym w:font="Wingdings" w:char="F0E0"/>
      </w:r>
      <w:r w:rsidR="002D3715" w:rsidRPr="00B506FF">
        <w:rPr>
          <w:sz w:val="22"/>
        </w:rPr>
        <w:t xml:space="preserve"> ramos comunicantes blancos </w:t>
      </w:r>
      <w:r w:rsidR="002D3715" w:rsidRPr="002D3715">
        <w:sym w:font="Wingdings" w:char="F0E0"/>
      </w:r>
      <w:r w:rsidR="002D3715" w:rsidRPr="00B506FF">
        <w:rPr>
          <w:sz w:val="22"/>
        </w:rPr>
        <w:t xml:space="preserve"> ramos anteriores de los nervios espinales </w:t>
      </w:r>
      <w:r w:rsidR="002D3715" w:rsidRPr="002D3715">
        <w:sym w:font="Wingdings" w:char="F0E0"/>
      </w:r>
      <w:r w:rsidR="002D3715" w:rsidRPr="00B506FF">
        <w:rPr>
          <w:sz w:val="22"/>
        </w:rPr>
        <w:t xml:space="preserve"> raíz posterior </w:t>
      </w:r>
      <w:r w:rsidR="002D3715" w:rsidRPr="002D3715">
        <w:sym w:font="Wingdings" w:char="F0E0"/>
      </w:r>
      <w:r w:rsidR="002D3715" w:rsidRPr="00B506FF">
        <w:rPr>
          <w:sz w:val="22"/>
        </w:rPr>
        <w:t xml:space="preserve"> ganglios sensitivos de los nervios espinales y ME.</w:t>
      </w:r>
    </w:p>
    <w:p w:rsidR="00B506FF" w:rsidRDefault="00B506FF" w:rsidP="00B506FF">
      <w:pPr>
        <w:rPr>
          <w:sz w:val="22"/>
        </w:rPr>
      </w:pPr>
    </w:p>
    <w:p w:rsidR="00BD79EC" w:rsidRDefault="00FE759C" w:rsidP="00B506FF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CB64BB">
        <w:rPr>
          <w:b/>
          <w:sz w:val="22"/>
        </w:rPr>
        <w:t>El estómago</w:t>
      </w:r>
      <w:r w:rsidR="00B506FF" w:rsidRPr="00CB64BB">
        <w:rPr>
          <w:b/>
          <w:sz w:val="22"/>
        </w:rPr>
        <w:t>, hígado</w:t>
      </w:r>
      <w:r w:rsidR="00CB64BB" w:rsidRPr="00CB64BB">
        <w:rPr>
          <w:b/>
          <w:sz w:val="22"/>
        </w:rPr>
        <w:t xml:space="preserve"> y</w:t>
      </w:r>
      <w:r w:rsidR="00B506FF" w:rsidRPr="00CB64BB">
        <w:rPr>
          <w:b/>
          <w:sz w:val="22"/>
        </w:rPr>
        <w:t xml:space="preserve"> bazo</w:t>
      </w:r>
      <w:r w:rsidR="00CB64BB">
        <w:rPr>
          <w:sz w:val="22"/>
        </w:rPr>
        <w:t xml:space="preserve"> </w:t>
      </w:r>
      <w:r w:rsidRPr="00B506FF">
        <w:rPr>
          <w:sz w:val="22"/>
        </w:rPr>
        <w:t>recibe</w:t>
      </w:r>
      <w:r w:rsidR="00CB64BB">
        <w:rPr>
          <w:sz w:val="22"/>
        </w:rPr>
        <w:t>n</w:t>
      </w:r>
      <w:r w:rsidRPr="00B506FF">
        <w:rPr>
          <w:sz w:val="22"/>
        </w:rPr>
        <w:t xml:space="preserve"> inervación</w:t>
      </w:r>
      <w:r w:rsidR="00CB64BB">
        <w:rPr>
          <w:sz w:val="22"/>
        </w:rPr>
        <w:t xml:space="preserve"> de</w:t>
      </w:r>
      <w:r w:rsidRPr="00B506FF">
        <w:rPr>
          <w:sz w:val="22"/>
        </w:rPr>
        <w:t xml:space="preserve"> </w:t>
      </w:r>
      <w:r w:rsidR="00CB64BB" w:rsidRPr="00B506FF">
        <w:rPr>
          <w:sz w:val="22"/>
        </w:rPr>
        <w:t xml:space="preserve">T6-9 </w:t>
      </w:r>
      <w:r w:rsidRPr="00B506FF">
        <w:rPr>
          <w:sz w:val="22"/>
        </w:rPr>
        <w:t xml:space="preserve">(intestino anterior) </w:t>
      </w:r>
    </w:p>
    <w:p w:rsidR="00CB64BB" w:rsidRDefault="00CB64BB" w:rsidP="00B506FF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CB64BB">
        <w:rPr>
          <w:b/>
          <w:sz w:val="22"/>
        </w:rPr>
        <w:t>Intestino delgado</w:t>
      </w:r>
      <w:r w:rsidRPr="00CB64BB">
        <w:rPr>
          <w:sz w:val="22"/>
        </w:rPr>
        <w:t xml:space="preserve"> T8-10; </w:t>
      </w:r>
      <w:r w:rsidRPr="00CB64BB">
        <w:rPr>
          <w:b/>
          <w:sz w:val="22"/>
        </w:rPr>
        <w:t>Colon Ascendente</w:t>
      </w:r>
      <w:r w:rsidRPr="00CB64BB">
        <w:rPr>
          <w:sz w:val="22"/>
        </w:rPr>
        <w:t xml:space="preserve"> T10; </w:t>
      </w:r>
      <w:r w:rsidRPr="00CB64BB">
        <w:rPr>
          <w:b/>
          <w:sz w:val="22"/>
        </w:rPr>
        <w:t>C</w:t>
      </w:r>
      <w:r w:rsidR="00FE759C" w:rsidRPr="00CB64BB">
        <w:rPr>
          <w:b/>
          <w:sz w:val="22"/>
        </w:rPr>
        <w:t>olon transverso</w:t>
      </w:r>
      <w:r w:rsidR="00FE759C" w:rsidRPr="00CB64BB">
        <w:rPr>
          <w:sz w:val="22"/>
        </w:rPr>
        <w:t xml:space="preserve"> </w:t>
      </w:r>
      <w:r w:rsidRPr="00CB64BB">
        <w:rPr>
          <w:sz w:val="22"/>
        </w:rPr>
        <w:t xml:space="preserve">T11; </w:t>
      </w:r>
      <w:r w:rsidR="00A7487D" w:rsidRPr="00A7487D">
        <w:rPr>
          <w:b/>
          <w:sz w:val="22"/>
        </w:rPr>
        <w:t>Riñones</w:t>
      </w:r>
      <w:r w:rsidR="00A7487D">
        <w:rPr>
          <w:sz w:val="22"/>
        </w:rPr>
        <w:t xml:space="preserve"> T10-L1 </w:t>
      </w:r>
      <w:r>
        <w:rPr>
          <w:sz w:val="22"/>
        </w:rPr>
        <w:t>(intestino medio)</w:t>
      </w:r>
    </w:p>
    <w:p w:rsidR="00CB64BB" w:rsidRDefault="00CB64BB" w:rsidP="00B506FF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CB64BB">
        <w:rPr>
          <w:b/>
          <w:sz w:val="22"/>
        </w:rPr>
        <w:t>Colon Descendente</w:t>
      </w:r>
      <w:r>
        <w:rPr>
          <w:sz w:val="22"/>
        </w:rPr>
        <w:t xml:space="preserve"> T12-L2; </w:t>
      </w:r>
      <w:r w:rsidRPr="00CB64BB">
        <w:rPr>
          <w:b/>
          <w:sz w:val="22"/>
        </w:rPr>
        <w:t>colon sigmoide</w:t>
      </w:r>
      <w:r>
        <w:rPr>
          <w:sz w:val="22"/>
        </w:rPr>
        <w:t xml:space="preserve"> S2; </w:t>
      </w:r>
      <w:r w:rsidRPr="00CB64BB">
        <w:rPr>
          <w:b/>
          <w:sz w:val="22"/>
        </w:rPr>
        <w:t>Recto</w:t>
      </w:r>
      <w:r>
        <w:rPr>
          <w:sz w:val="22"/>
        </w:rPr>
        <w:t xml:space="preserve"> S4</w:t>
      </w:r>
    </w:p>
    <w:p w:rsidR="00A7487D" w:rsidRDefault="00A7487D" w:rsidP="00A7487D">
      <w:pPr>
        <w:pStyle w:val="Prrafodelista"/>
        <w:ind w:left="360"/>
        <w:rPr>
          <w:sz w:val="22"/>
        </w:rPr>
      </w:pPr>
    </w:p>
    <w:p w:rsidR="00A7487D" w:rsidRPr="00CB64BB" w:rsidRDefault="00A7487D" w:rsidP="00B506FF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A7487D">
        <w:rPr>
          <w:b/>
          <w:sz w:val="22"/>
        </w:rPr>
        <w:t>Las fibras aferentes viscerales</w:t>
      </w:r>
      <w:r>
        <w:rPr>
          <w:sz w:val="22"/>
        </w:rPr>
        <w:t xml:space="preserve"> para sensaciones </w:t>
      </w:r>
      <w:r w:rsidRPr="00A7487D">
        <w:rPr>
          <w:b/>
          <w:sz w:val="22"/>
        </w:rPr>
        <w:t>reflejas</w:t>
      </w:r>
      <w:r>
        <w:rPr>
          <w:sz w:val="22"/>
        </w:rPr>
        <w:t xml:space="preserve"> (inconscientes) acompañan </w:t>
      </w:r>
      <w:r w:rsidRPr="00A7487D">
        <w:rPr>
          <w:b/>
          <w:sz w:val="22"/>
        </w:rPr>
        <w:t>fibras PSP</w:t>
      </w:r>
      <w:r>
        <w:rPr>
          <w:sz w:val="22"/>
        </w:rPr>
        <w:t xml:space="preserve"> (viscerales motoras).</w:t>
      </w:r>
    </w:p>
    <w:p w:rsidR="00940C8B" w:rsidRDefault="00B506FF" w:rsidP="00940C8B">
      <w:pPr>
        <w:rPr>
          <w:rFonts w:asciiTheme="majorHAnsi" w:eastAsiaTheme="majorEastAsia" w:hAnsiTheme="majorHAnsi" w:cstheme="majorBidi"/>
          <w:b/>
          <w:bCs/>
          <w:noProof/>
          <w:sz w:val="28"/>
          <w:szCs w:val="26"/>
          <w:lang w:val="es-GT" w:eastAsia="es-GT"/>
        </w:rPr>
      </w:pPr>
      <w:r w:rsidRPr="00B506FF">
        <w:rPr>
          <w:noProof/>
          <w:lang w:val="es-GT" w:eastAsia="es-GT"/>
        </w:rPr>
        <w:t xml:space="preserve"> </w:t>
      </w:r>
      <w:r w:rsidR="00940C8B">
        <w:rPr>
          <w:noProof/>
          <w:lang w:val="es-GT" w:eastAsia="es-GT"/>
        </w:rPr>
        <w:br w:type="page"/>
      </w:r>
    </w:p>
    <w:p w:rsidR="00940C8B" w:rsidRDefault="00940C8B" w:rsidP="00940C8B">
      <w:pPr>
        <w:pStyle w:val="Ttulo2"/>
        <w:rPr>
          <w:noProof/>
          <w:lang w:val="es-GT" w:eastAsia="es-GT"/>
        </w:rPr>
      </w:pPr>
      <w:r>
        <w:rPr>
          <w:noProof/>
          <w:lang w:val="es-GT" w:eastAsia="es-GT"/>
        </w:rPr>
        <w:lastRenderedPageBreak/>
        <w:t>Inervación PSP</w:t>
      </w:r>
    </w:p>
    <w:p w:rsidR="00940C8B" w:rsidRPr="00A2434F" w:rsidRDefault="00AF7B77" w:rsidP="00A2434F">
      <w:pPr>
        <w:pStyle w:val="Prrafodelista"/>
        <w:numPr>
          <w:ilvl w:val="0"/>
          <w:numId w:val="9"/>
        </w:numPr>
        <w:rPr>
          <w:b/>
          <w:sz w:val="22"/>
        </w:rPr>
      </w:pPr>
      <w:r w:rsidRPr="00A2434F">
        <w:rPr>
          <w:b/>
          <w:sz w:val="22"/>
        </w:rPr>
        <w:t>Troncos vagales anterior y posterior</w:t>
      </w:r>
      <w:r w:rsidR="00A2434F">
        <w:rPr>
          <w:b/>
          <w:sz w:val="22"/>
        </w:rPr>
        <w:t xml:space="preserve">: </w:t>
      </w:r>
      <w:r w:rsidR="00A2434F">
        <w:rPr>
          <w:sz w:val="22"/>
        </w:rPr>
        <w:t>continuación de NC X izquierdo y derecho, salen del plexo esofágico y atraviesan en hiato esofágico.</w:t>
      </w:r>
    </w:p>
    <w:p w:rsidR="00A2434F" w:rsidRDefault="00AF7B77" w:rsidP="00A2434F">
      <w:pPr>
        <w:pStyle w:val="Prrafodelista"/>
        <w:numPr>
          <w:ilvl w:val="0"/>
          <w:numId w:val="9"/>
        </w:numPr>
        <w:rPr>
          <w:b/>
          <w:sz w:val="22"/>
        </w:rPr>
      </w:pPr>
      <w:r w:rsidRPr="00A2434F">
        <w:rPr>
          <w:b/>
          <w:sz w:val="22"/>
        </w:rPr>
        <w:t>Nervios esplácnicos Pélvicos</w:t>
      </w:r>
      <w:r w:rsidR="00A2434F">
        <w:rPr>
          <w:b/>
          <w:sz w:val="22"/>
        </w:rPr>
        <w:t xml:space="preserve">: </w:t>
      </w:r>
    </w:p>
    <w:p w:rsidR="00A2434F" w:rsidRPr="00A2434F" w:rsidRDefault="00A2434F" w:rsidP="00A2434F">
      <w:pPr>
        <w:pStyle w:val="Prrafodelista"/>
        <w:numPr>
          <w:ilvl w:val="1"/>
          <w:numId w:val="9"/>
        </w:numPr>
        <w:rPr>
          <w:b/>
          <w:sz w:val="22"/>
        </w:rPr>
      </w:pPr>
      <w:r>
        <w:rPr>
          <w:sz w:val="22"/>
        </w:rPr>
        <w:t xml:space="preserve">No se relacionan con troncos SP; </w:t>
      </w:r>
    </w:p>
    <w:p w:rsidR="00A2434F" w:rsidRPr="00A2434F" w:rsidRDefault="00A2434F" w:rsidP="00A2434F">
      <w:pPr>
        <w:pStyle w:val="Prrafodelista"/>
        <w:numPr>
          <w:ilvl w:val="1"/>
          <w:numId w:val="9"/>
        </w:numPr>
        <w:rPr>
          <w:b/>
          <w:sz w:val="22"/>
        </w:rPr>
      </w:pPr>
      <w:r>
        <w:rPr>
          <w:sz w:val="22"/>
        </w:rPr>
        <w:t xml:space="preserve">Proceden de ramos anterior de nervios espinales S2-4; </w:t>
      </w:r>
    </w:p>
    <w:p w:rsidR="00AF7B77" w:rsidRPr="00A2434F" w:rsidRDefault="00A2434F" w:rsidP="00A2434F">
      <w:pPr>
        <w:pStyle w:val="Prrafodelista"/>
        <w:numPr>
          <w:ilvl w:val="1"/>
          <w:numId w:val="9"/>
        </w:numPr>
        <w:rPr>
          <w:b/>
          <w:sz w:val="22"/>
        </w:rPr>
      </w:pPr>
      <w:r>
        <w:rPr>
          <w:sz w:val="22"/>
        </w:rPr>
        <w:t>Conducen fibras PSP presinápticas hacia el plexo hipogástrico inferior (pélvico).</w:t>
      </w:r>
    </w:p>
    <w:p w:rsidR="00A2434F" w:rsidRPr="00A2434F" w:rsidRDefault="00A2434F" w:rsidP="00A2434F">
      <w:pPr>
        <w:pStyle w:val="Prrafodelista"/>
        <w:ind w:left="1080"/>
        <w:rPr>
          <w:b/>
          <w:sz w:val="22"/>
        </w:rPr>
      </w:pPr>
    </w:p>
    <w:p w:rsidR="00AF7B77" w:rsidRPr="00A2434F" w:rsidRDefault="00AF7B77" w:rsidP="00A2434F">
      <w:pPr>
        <w:pStyle w:val="Prrafodelista"/>
        <w:numPr>
          <w:ilvl w:val="0"/>
          <w:numId w:val="9"/>
        </w:numPr>
        <w:rPr>
          <w:b/>
          <w:sz w:val="22"/>
        </w:rPr>
      </w:pPr>
      <w:r w:rsidRPr="00A2434F">
        <w:rPr>
          <w:b/>
          <w:sz w:val="22"/>
        </w:rPr>
        <w:t>Plexos nervioso autónomos abdominales (paraaórticos) y plexos periarteriales</w:t>
      </w:r>
    </w:p>
    <w:p w:rsidR="00AF7B77" w:rsidRPr="00A2434F" w:rsidRDefault="00AF7B77" w:rsidP="00A2434F">
      <w:pPr>
        <w:pStyle w:val="Prrafodelista"/>
        <w:numPr>
          <w:ilvl w:val="0"/>
          <w:numId w:val="9"/>
        </w:numPr>
        <w:rPr>
          <w:b/>
          <w:sz w:val="22"/>
        </w:rPr>
      </w:pPr>
      <w:r w:rsidRPr="00A2434F">
        <w:rPr>
          <w:b/>
          <w:sz w:val="22"/>
        </w:rPr>
        <w:t>Ganglios PSP intrínsecos (entéricos)</w:t>
      </w:r>
    </w:p>
    <w:p w:rsidR="00940C8B" w:rsidRPr="00940C8B" w:rsidRDefault="00940C8B" w:rsidP="00940C8B">
      <w:pPr>
        <w:rPr>
          <w:sz w:val="22"/>
        </w:rPr>
      </w:pPr>
    </w:p>
    <w:p w:rsidR="00940C8B" w:rsidRPr="00940C8B" w:rsidRDefault="000D14AB" w:rsidP="000D14AB">
      <w:pPr>
        <w:pStyle w:val="Ttulo2"/>
      </w:pPr>
      <w:r>
        <w:t>Plexos Autónomos</w:t>
      </w:r>
    </w:p>
    <w:p w:rsidR="00940C8B" w:rsidRPr="000207EB" w:rsidRDefault="000207EB" w:rsidP="000207EB">
      <w:pPr>
        <w:pStyle w:val="Prrafodelista"/>
        <w:numPr>
          <w:ilvl w:val="0"/>
          <w:numId w:val="10"/>
        </w:numPr>
        <w:rPr>
          <w:sz w:val="22"/>
        </w:rPr>
      </w:pPr>
      <w:r w:rsidRPr="000207EB">
        <w:rPr>
          <w:b/>
          <w:sz w:val="22"/>
        </w:rPr>
        <w:t>Plexos autónomos abdominales</w:t>
      </w:r>
      <w:r w:rsidRPr="000207EB">
        <w:rPr>
          <w:sz w:val="22"/>
        </w:rPr>
        <w:t xml:space="preserve"> formados por </w:t>
      </w:r>
      <w:r w:rsidRPr="000207EB">
        <w:rPr>
          <w:sz w:val="22"/>
          <w:u w:val="single"/>
        </w:rPr>
        <w:t>fibras SP y PSP</w:t>
      </w:r>
      <w:r w:rsidRPr="000207EB">
        <w:rPr>
          <w:sz w:val="22"/>
        </w:rPr>
        <w:t xml:space="preserve"> que rodean la </w:t>
      </w:r>
      <w:r w:rsidRPr="000207EB">
        <w:rPr>
          <w:b/>
          <w:sz w:val="22"/>
        </w:rPr>
        <w:t>aorta abdominal</w:t>
      </w:r>
      <w:r w:rsidRPr="000207EB">
        <w:rPr>
          <w:sz w:val="22"/>
        </w:rPr>
        <w:t xml:space="preserve"> y sus ramas.</w:t>
      </w:r>
    </w:p>
    <w:p w:rsidR="000207EB" w:rsidRPr="000207EB" w:rsidRDefault="000207EB" w:rsidP="000207EB">
      <w:pPr>
        <w:pStyle w:val="Prrafodelista"/>
        <w:numPr>
          <w:ilvl w:val="0"/>
          <w:numId w:val="10"/>
        </w:numPr>
        <w:rPr>
          <w:sz w:val="22"/>
        </w:rPr>
      </w:pPr>
      <w:r w:rsidRPr="000207EB">
        <w:rPr>
          <w:b/>
          <w:sz w:val="22"/>
        </w:rPr>
        <w:t>Plexo celíaco, mesentérico superior e inferior</w:t>
      </w:r>
      <w:r w:rsidRPr="000207EB">
        <w:rPr>
          <w:sz w:val="22"/>
        </w:rPr>
        <w:t xml:space="preserve"> están interconectados.</w:t>
      </w:r>
    </w:p>
    <w:p w:rsidR="000207EB" w:rsidRPr="000207EB" w:rsidRDefault="000207EB" w:rsidP="000207EB">
      <w:pPr>
        <w:pStyle w:val="Prrafodelista"/>
        <w:numPr>
          <w:ilvl w:val="0"/>
          <w:numId w:val="10"/>
        </w:numPr>
        <w:rPr>
          <w:sz w:val="22"/>
        </w:rPr>
      </w:pPr>
      <w:r w:rsidRPr="000207EB">
        <w:rPr>
          <w:b/>
          <w:sz w:val="22"/>
        </w:rPr>
        <w:t>Los ganglios SP prevertebrales</w:t>
      </w:r>
      <w:r w:rsidRPr="000207EB">
        <w:rPr>
          <w:sz w:val="22"/>
        </w:rPr>
        <w:t xml:space="preserve"> están en el plexo celíaco y mesentérico</w:t>
      </w:r>
    </w:p>
    <w:p w:rsidR="000207EB" w:rsidRPr="000207EB" w:rsidRDefault="000207EB" w:rsidP="000207EB">
      <w:pPr>
        <w:pStyle w:val="Prrafodelista"/>
        <w:numPr>
          <w:ilvl w:val="0"/>
          <w:numId w:val="10"/>
        </w:numPr>
        <w:rPr>
          <w:sz w:val="22"/>
        </w:rPr>
      </w:pPr>
      <w:r w:rsidRPr="000207EB">
        <w:rPr>
          <w:b/>
          <w:sz w:val="22"/>
        </w:rPr>
        <w:t>Los ganglios PSP intrínsecos</w:t>
      </w:r>
      <w:r w:rsidRPr="000207EB">
        <w:rPr>
          <w:sz w:val="22"/>
        </w:rPr>
        <w:t xml:space="preserve"> (plexo mientérico [plexo Auerbach]) de la capa muscular del estómago y el intestino, están en las paredes de las vísceras.</w:t>
      </w:r>
    </w:p>
    <w:p w:rsidR="00940C8B" w:rsidRDefault="00940C8B" w:rsidP="00940C8B">
      <w:pPr>
        <w:rPr>
          <w:sz w:val="22"/>
        </w:rPr>
      </w:pPr>
    </w:p>
    <w:p w:rsidR="000566E3" w:rsidRDefault="000207EB" w:rsidP="00940C8B">
      <w:pPr>
        <w:rPr>
          <w:sz w:val="22"/>
        </w:rPr>
      </w:pPr>
      <w:r w:rsidRPr="000207EB">
        <w:rPr>
          <w:b/>
        </w:rPr>
        <w:t>El plexo celíaco</w:t>
      </w:r>
      <w:r>
        <w:rPr>
          <w:sz w:val="22"/>
        </w:rPr>
        <w:t xml:space="preserve"> (rodea la raíz del tronco celíaco) </w:t>
      </w:r>
    </w:p>
    <w:p w:rsidR="000207EB" w:rsidRPr="00BE21AB" w:rsidRDefault="000566E3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C</w:t>
      </w:r>
      <w:r w:rsidR="000207EB" w:rsidRPr="00BE21AB">
        <w:rPr>
          <w:sz w:val="22"/>
        </w:rPr>
        <w:t>ontiene ganglios celíacos derecho e izquierdo (2cm) que se unen superior e inferiormente al tronco celíaco.</w:t>
      </w:r>
    </w:p>
    <w:p w:rsidR="000207EB" w:rsidRPr="00BE21AB" w:rsidRDefault="000207EB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Las raíces simpáticas del plexo celíaco son los nervios esplácnicos mayor y menor</w:t>
      </w:r>
    </w:p>
    <w:p w:rsidR="000207EB" w:rsidRDefault="000207EB" w:rsidP="00940C8B">
      <w:pPr>
        <w:rPr>
          <w:sz w:val="22"/>
        </w:rPr>
      </w:pPr>
    </w:p>
    <w:p w:rsidR="000566E3" w:rsidRDefault="000207EB" w:rsidP="00940C8B">
      <w:pPr>
        <w:rPr>
          <w:sz w:val="22"/>
        </w:rPr>
      </w:pPr>
      <w:r w:rsidRPr="000207EB">
        <w:rPr>
          <w:b/>
        </w:rPr>
        <w:t>El plexo mesentérico superior</w:t>
      </w:r>
      <w:r>
        <w:rPr>
          <w:sz w:val="22"/>
        </w:rPr>
        <w:t xml:space="preserve"> y el ganglio mesentérico superior </w:t>
      </w:r>
      <w:r w:rsidR="000566E3">
        <w:rPr>
          <w:sz w:val="22"/>
        </w:rPr>
        <w:t>(</w:t>
      </w:r>
      <w:r>
        <w:rPr>
          <w:sz w:val="22"/>
        </w:rPr>
        <w:t>rodean el origen de la AMS</w:t>
      </w:r>
      <w:r w:rsidR="000566E3">
        <w:rPr>
          <w:sz w:val="22"/>
        </w:rPr>
        <w:t>)</w:t>
      </w:r>
    </w:p>
    <w:p w:rsidR="000207EB" w:rsidRDefault="000566E3" w:rsidP="00940C8B">
      <w:pPr>
        <w:rPr>
          <w:sz w:val="22"/>
        </w:rPr>
      </w:pPr>
      <w:r>
        <w:rPr>
          <w:sz w:val="22"/>
        </w:rPr>
        <w:t>T</w:t>
      </w:r>
      <w:r w:rsidR="000207EB">
        <w:rPr>
          <w:sz w:val="22"/>
        </w:rPr>
        <w:t>iene una raíz media y dos raíces laterales.</w:t>
      </w:r>
    </w:p>
    <w:p w:rsidR="000207EB" w:rsidRPr="00BE21AB" w:rsidRDefault="000207EB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La raíz media procede del plex</w:t>
      </w:r>
      <w:r w:rsidR="006C1E24" w:rsidRPr="00BE21AB">
        <w:rPr>
          <w:sz w:val="22"/>
        </w:rPr>
        <w:t>o</w:t>
      </w:r>
      <w:r w:rsidRPr="00BE21AB">
        <w:rPr>
          <w:sz w:val="22"/>
        </w:rPr>
        <w:t xml:space="preserve"> celíaco </w:t>
      </w:r>
    </w:p>
    <w:p w:rsidR="000207EB" w:rsidRPr="00BE21AB" w:rsidRDefault="000207EB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Las raíces laterales se originan en los nervios esplácnicos menor e imo, con una contribución del primer ganglio lumbar del tronco simpático.</w:t>
      </w:r>
    </w:p>
    <w:p w:rsidR="000207EB" w:rsidRDefault="000207EB" w:rsidP="00940C8B">
      <w:pPr>
        <w:rPr>
          <w:sz w:val="22"/>
        </w:rPr>
      </w:pPr>
    </w:p>
    <w:p w:rsidR="000207EB" w:rsidRDefault="000207EB" w:rsidP="00940C8B">
      <w:pPr>
        <w:rPr>
          <w:sz w:val="22"/>
        </w:rPr>
      </w:pPr>
      <w:r w:rsidRPr="000566E3">
        <w:rPr>
          <w:b/>
        </w:rPr>
        <w:t>El plexo mesentérico inferior</w:t>
      </w:r>
      <w:r w:rsidR="000566E3">
        <w:rPr>
          <w:sz w:val="22"/>
        </w:rPr>
        <w:t xml:space="preserve"> (rodea a la AMI).</w:t>
      </w:r>
    </w:p>
    <w:p w:rsidR="000566E3" w:rsidRPr="00154326" w:rsidRDefault="000566E3" w:rsidP="00BE21AB">
      <w:pPr>
        <w:pStyle w:val="Prrafodelista"/>
        <w:numPr>
          <w:ilvl w:val="0"/>
          <w:numId w:val="11"/>
        </w:numPr>
        <w:rPr>
          <w:sz w:val="22"/>
        </w:rPr>
      </w:pPr>
      <w:r w:rsidRPr="00154326">
        <w:rPr>
          <w:sz w:val="22"/>
        </w:rPr>
        <w:t>Recibe una raíz medial del plexo intermesentérico y raíces laterales de los gang</w:t>
      </w:r>
      <w:r w:rsidR="00154326" w:rsidRPr="00154326">
        <w:rPr>
          <w:sz w:val="22"/>
        </w:rPr>
        <w:t xml:space="preserve">lios lumbares de los troncos SP; </w:t>
      </w:r>
      <w:r w:rsidRPr="00154326">
        <w:rPr>
          <w:sz w:val="22"/>
        </w:rPr>
        <w:t>Puede encontrarse un ganglio mesentérico inferior, inferior a la raíz de la arteria AMI</w:t>
      </w:r>
    </w:p>
    <w:p w:rsidR="00940C8B" w:rsidRDefault="00940C8B" w:rsidP="00940C8B">
      <w:pPr>
        <w:rPr>
          <w:sz w:val="22"/>
        </w:rPr>
      </w:pPr>
    </w:p>
    <w:p w:rsidR="000566E3" w:rsidRPr="000566E3" w:rsidRDefault="000566E3" w:rsidP="00940C8B">
      <w:pPr>
        <w:rPr>
          <w:b/>
        </w:rPr>
      </w:pPr>
      <w:r w:rsidRPr="000566E3">
        <w:rPr>
          <w:b/>
        </w:rPr>
        <w:t>Plexo Intermesentérico</w:t>
      </w:r>
    </w:p>
    <w:p w:rsidR="000566E3" w:rsidRPr="00154326" w:rsidRDefault="000566E3" w:rsidP="00BE21AB">
      <w:pPr>
        <w:pStyle w:val="Prrafodelista"/>
        <w:numPr>
          <w:ilvl w:val="0"/>
          <w:numId w:val="11"/>
        </w:numPr>
        <w:rPr>
          <w:sz w:val="22"/>
        </w:rPr>
      </w:pPr>
      <w:r w:rsidRPr="00154326">
        <w:rPr>
          <w:sz w:val="22"/>
        </w:rPr>
        <w:t>Parte del plexo nervioso aórtico entre AMS y AMI</w:t>
      </w:r>
      <w:r w:rsidR="00154326" w:rsidRPr="00154326">
        <w:rPr>
          <w:sz w:val="22"/>
        </w:rPr>
        <w:t xml:space="preserve">; </w:t>
      </w:r>
      <w:r w:rsidRPr="00154326">
        <w:rPr>
          <w:sz w:val="22"/>
        </w:rPr>
        <w:t>Da origen a los plexos renal, gonadal y uretral.</w:t>
      </w:r>
    </w:p>
    <w:p w:rsidR="000566E3" w:rsidRPr="00940C8B" w:rsidRDefault="000566E3" w:rsidP="00940C8B">
      <w:pPr>
        <w:rPr>
          <w:sz w:val="22"/>
        </w:rPr>
      </w:pPr>
    </w:p>
    <w:p w:rsidR="00940C8B" w:rsidRPr="000566E3" w:rsidRDefault="000566E3" w:rsidP="00940C8B">
      <w:pPr>
        <w:rPr>
          <w:b/>
        </w:rPr>
      </w:pPr>
      <w:r w:rsidRPr="000566E3">
        <w:rPr>
          <w:b/>
        </w:rPr>
        <w:t xml:space="preserve">Plexo hipogástrico superior </w:t>
      </w:r>
    </w:p>
    <w:p w:rsidR="000566E3" w:rsidRPr="00BE21AB" w:rsidRDefault="000566E3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Se continúa con el plexo intermesentérico y plexo mesentérico inferior</w:t>
      </w:r>
      <w:r w:rsidR="00154326">
        <w:rPr>
          <w:sz w:val="22"/>
        </w:rPr>
        <w:t xml:space="preserve">; </w:t>
      </w:r>
    </w:p>
    <w:p w:rsidR="000566E3" w:rsidRPr="00BE21AB" w:rsidRDefault="000566E3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Se sitúa anterior a la porción inferior de la aorta abdominal.</w:t>
      </w:r>
    </w:p>
    <w:p w:rsidR="000566E3" w:rsidRPr="00BE21AB" w:rsidRDefault="000566E3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Da fibras para los plexos uretral y testicular y un plexo a cada arteria ilíaca común.</w:t>
      </w:r>
    </w:p>
    <w:p w:rsidR="000566E3" w:rsidRPr="00BE21AB" w:rsidRDefault="000566E3" w:rsidP="00BE21AB">
      <w:pPr>
        <w:pStyle w:val="Prrafodelista"/>
        <w:numPr>
          <w:ilvl w:val="0"/>
          <w:numId w:val="12"/>
        </w:numPr>
        <w:rPr>
          <w:sz w:val="22"/>
        </w:rPr>
      </w:pPr>
      <w:r w:rsidRPr="00BE21AB">
        <w:rPr>
          <w:b/>
        </w:rPr>
        <w:t>Los nervios hipogástricos derecho e izquierdo</w:t>
      </w:r>
      <w:r w:rsidRPr="00BE21AB">
        <w:rPr>
          <w:sz w:val="22"/>
        </w:rPr>
        <w:t>: unen el plexo hipogástrico superior con el plexo hipogástrico inferior.</w:t>
      </w:r>
    </w:p>
    <w:p w:rsidR="00940C8B" w:rsidRPr="00940C8B" w:rsidRDefault="00940C8B" w:rsidP="00940C8B">
      <w:pPr>
        <w:rPr>
          <w:sz w:val="22"/>
        </w:rPr>
      </w:pPr>
    </w:p>
    <w:p w:rsidR="00940C8B" w:rsidRPr="00BE21AB" w:rsidRDefault="000566E3" w:rsidP="00940C8B">
      <w:pPr>
        <w:rPr>
          <w:b/>
        </w:rPr>
      </w:pPr>
      <w:r w:rsidRPr="00BE21AB">
        <w:rPr>
          <w:b/>
        </w:rPr>
        <w:t xml:space="preserve">Plexo hipogástrico Inferior </w:t>
      </w:r>
    </w:p>
    <w:p w:rsidR="000566E3" w:rsidRPr="00BE21AB" w:rsidRDefault="000566E3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Formado de cada lado por los nervios hipogástricos del plexo hipogástrico superior.</w:t>
      </w:r>
    </w:p>
    <w:p w:rsidR="00154326" w:rsidRPr="00BE21AB" w:rsidRDefault="00154326" w:rsidP="00154326">
      <w:pPr>
        <w:pStyle w:val="Prrafodelista"/>
        <w:numPr>
          <w:ilvl w:val="0"/>
          <w:numId w:val="11"/>
        </w:numPr>
        <w:rPr>
          <w:sz w:val="22"/>
        </w:rPr>
      </w:pPr>
      <w:r>
        <w:rPr>
          <w:sz w:val="22"/>
        </w:rPr>
        <w:t>Sus extensiones envían fibras autónomas a lo largo de los vasos sanguíneos, formando plexos viscerales en las paredes de las vísceras pélvicas (plexos rectal y vesical).</w:t>
      </w:r>
    </w:p>
    <w:p w:rsidR="000566E3" w:rsidRPr="00BE21AB" w:rsidRDefault="00BE21AB" w:rsidP="00BE21AB">
      <w:pPr>
        <w:pStyle w:val="Prrafodelista"/>
        <w:numPr>
          <w:ilvl w:val="0"/>
          <w:numId w:val="11"/>
        </w:numPr>
        <w:rPr>
          <w:sz w:val="22"/>
        </w:rPr>
      </w:pPr>
      <w:r w:rsidRPr="00BE21AB">
        <w:rPr>
          <w:sz w:val="22"/>
        </w:rPr>
        <w:t>Los plexos derecho e izquierdo están a los lados del recto, el cuello uterino y la vejiga urinaria.</w:t>
      </w:r>
    </w:p>
    <w:p w:rsidR="00940C8B" w:rsidRDefault="00BE21AB" w:rsidP="00154326">
      <w:pPr>
        <w:pStyle w:val="Prrafodelista"/>
        <w:numPr>
          <w:ilvl w:val="0"/>
          <w:numId w:val="11"/>
        </w:numPr>
        <w:rPr>
          <w:noProof/>
          <w:lang w:val="es-GT" w:eastAsia="es-GT"/>
        </w:rPr>
      </w:pPr>
      <w:r w:rsidRPr="00154326">
        <w:rPr>
          <w:sz w:val="22"/>
        </w:rPr>
        <w:t>Los plexos reciben pequeñas ramas de los ganglios SP sacro superior y fibras PSP sacras de los nervios espinales S2</w:t>
      </w:r>
      <w:r w:rsidR="004F0062">
        <w:rPr>
          <w:sz w:val="22"/>
        </w:rPr>
        <w:t>-</w:t>
      </w:r>
      <w:bookmarkStart w:id="0" w:name="_GoBack"/>
      <w:bookmarkEnd w:id="0"/>
      <w:r w:rsidRPr="00154326">
        <w:rPr>
          <w:sz w:val="22"/>
        </w:rPr>
        <w:t>4 (nervios esplácnicos pélvicos [PSP])</w:t>
      </w:r>
      <w:r w:rsidR="00154326" w:rsidRPr="00940C8B">
        <w:rPr>
          <w:sz w:val="22"/>
        </w:rPr>
        <w:t xml:space="preserve"> </w:t>
      </w:r>
    </w:p>
    <w:p w:rsidR="00940C8B" w:rsidRPr="00BD79EC" w:rsidRDefault="00154326" w:rsidP="00BD79EC">
      <w:pPr>
        <w:rPr>
          <w:sz w:val="22"/>
        </w:rPr>
      </w:pPr>
      <w:r>
        <w:rPr>
          <w:noProof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FB632C" wp14:editId="141858A4">
                <wp:simplePos x="0" y="0"/>
                <wp:positionH relativeFrom="column">
                  <wp:posOffset>-107950</wp:posOffset>
                </wp:positionH>
                <wp:positionV relativeFrom="paragraph">
                  <wp:posOffset>-656590</wp:posOffset>
                </wp:positionV>
                <wp:extent cx="7191375" cy="6677025"/>
                <wp:effectExtent l="0" t="0" r="9525" b="9525"/>
                <wp:wrapSquare wrapText="bothSides"/>
                <wp:docPr id="8" name="8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6677025"/>
                          <a:chOff x="0" y="0"/>
                          <a:chExt cx="6305550" cy="622935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86300" y="3286125"/>
                            <a:ext cx="1600200" cy="293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7" name="7 Grupo"/>
                        <wpg:cNvGrpSpPr/>
                        <wpg:grpSpPr>
                          <a:xfrm>
                            <a:off x="0" y="0"/>
                            <a:ext cx="6305550" cy="6229350"/>
                            <a:chOff x="0" y="0"/>
                            <a:chExt cx="6305550" cy="6229350"/>
                          </a:xfrm>
                        </wpg:grpSpPr>
                        <wpg:grpSp>
                          <wpg:cNvPr id="6" name="6 Grupo"/>
                          <wpg:cNvGrpSpPr/>
                          <wpg:grpSpPr>
                            <a:xfrm>
                              <a:off x="0" y="19050"/>
                              <a:ext cx="4724400" cy="6210300"/>
                              <a:chOff x="0" y="0"/>
                              <a:chExt cx="4724400" cy="621030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Imagen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104775" y="2990850"/>
                                <a:ext cx="4619625" cy="32194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" name="Imagen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24400" cy="29908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" name="Imagen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562475" y="0"/>
                              <a:ext cx="1743075" cy="3333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8 Grupo" o:spid="_x0000_s1026" style="position:absolute;margin-left:-8.5pt;margin-top:-51.7pt;width:566.25pt;height:525.75pt;z-index:251661312;mso-width-relative:margin;mso-height-relative:margin" coordsize="63055,62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7" type="#_x0000_t75" style="position:absolute;left:46863;top:32861;width:16002;height:29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3b4TBAAAA2gAAAA8AAABkcnMvZG93bnJldi54bWxEj0FrAjEUhO8F/0N4greaVRfR1SiiFnoq&#10;1BW8PjbPTXDzsmyirv++KRR6HGbmG2a97V0jHtQF61nBZJyBIK68tlwrOJcf7wsQISJrbDyTghcF&#10;2G4Gb2sstH/yNz1OsRYJwqFABSbGtpAyVIYchrFviZN39Z3DmGRXS93hM8FdI6dZNpcOLacFgy3t&#10;DVW3090pOJb3bM+7ZfOV5+3BluaytPOZUqNhv1uBiNTH//Bf+1MryOH3SroBcvM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53b4TBAAAA2gAAAA8AAAAAAAAAAAAAAAAAnwIA&#10;AGRycy9kb3ducmV2LnhtbFBLBQYAAAAABAAEAPcAAACNAwAAAAA=&#10;">
                  <v:imagedata r:id="rId16" o:title=""/>
                  <v:path arrowok="t"/>
                </v:shape>
                <v:group id="7 Grupo" o:spid="_x0000_s1028" style="position:absolute;width:63055;height:62293" coordsize="63055,62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6 Grupo" o:spid="_x0000_s1029" style="position:absolute;top:190;width:47244;height:62103" coordsize="47244,62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 id="Imagen 3" o:spid="_x0000_s1030" type="#_x0000_t75" style="position:absolute;left:1047;top:29908;width:46197;height:3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05ZzBAAAA2gAAAA8AAABkcnMvZG93bnJldi54bWxEj0GLwjAUhO+C/yG8BS+iqYqLVKOIIAru&#10;RV3x+mjeNt1tXmoTtf57syB4HGbmG2a2aGwpblT7wrGCQT8BQZw5XXCu4Pu47k1A+ICssXRMCh7k&#10;YTFvt2aYanfnPd0OIRcRwj5FBSaEKpXSZ4Ys+r6riKP342qLIco6l7rGe4TbUg6T5FNaLDguGKxo&#10;ZSj7O1ytApnsNuPz79fJo2mwfEy6l6C7SnU+muUURKAmvMOv9lYrGMH/lXgD5P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05ZzBAAAA2gAAAA8AAAAAAAAAAAAAAAAAnwIA&#10;AGRycy9kb3ducmV2LnhtbFBLBQYAAAAABAAEAPcAAACNAwAAAAA=&#10;">
                      <v:imagedata r:id="rId17" o:title=""/>
                      <v:path arrowok="t"/>
                    </v:shape>
                    <v:shape id="Imagen 2" o:spid="_x0000_s1031" type="#_x0000_t75" style="position:absolute;width:47244;height:29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/0TDAAAA2gAAAA8AAABkcnMvZG93bnJldi54bWxEj0FrwkAUhO+F/oflCd7qRtFqU1cpiuDB&#10;HoyK10f2NRuafZtkV43/3hUKPQ4z8w0zX3a2EldqfelYwXCQgCDOnS65UHA8bN5mIHxA1lg5JgV3&#10;8rBcvL7MMdXuxnu6ZqEQEcI+RQUmhDqV0ueGLPqBq4mj9+NaiyHKtpC6xVuE20qOkuRdWiw5Lhis&#10;aWUo/80uVsHH2pwb35jxabrVWbM7Tb5rP1Gq3+u+PkEE6sJ/+K+91QpG8LwSb4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AL/RMMAAADaAAAADwAAAAAAAAAAAAAAAACf&#10;AgAAZHJzL2Rvd25yZXYueG1sUEsFBgAAAAAEAAQA9wAAAI8DAAAAAA==&#10;">
                      <v:imagedata r:id="rId18" o:title=""/>
                      <v:path arrowok="t"/>
                    </v:shape>
                  </v:group>
                  <v:shape id="Imagen 5" o:spid="_x0000_s1032" type="#_x0000_t75" style="position:absolute;left:45624;width:17431;height:3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QkYPDAAAA2gAAAA8AAABkcnMvZG93bnJldi54bWxEj0FrwkAUhO8F/8PyBG91Y6DSpq4SlYIX&#10;kabS82v2mQSzb0N2jUl+vVso9DjMzDfMatObWnTUusqygsU8AkGcW11xoeD89fH8CsJ5ZI21ZVIw&#10;kIPNevK0wkTbO39Sl/lCBAi7BBWU3jeJlC4vyaCb24Y4eBfbGvRBtoXULd4D3NQyjqKlNFhxWCix&#10;oV1J+TW7GQUjxqdBRud0W9/o+2c/vHXj0Ss1m/bpOwhPvf8P/7UPWsEL/F4JN0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dCRg8MAAADaAAAADwAAAAAAAAAAAAAAAACf&#10;AgAAZHJzL2Rvd25yZXYueG1sUEsFBgAAAAAEAAQA9wAAAI8DAAAAAA==&#10;">
                    <v:imagedata r:id="rId19" o:title=""/>
                    <v:path arrowok="t"/>
                  </v:shape>
                </v:group>
                <w10:wrap type="square"/>
              </v:group>
            </w:pict>
          </mc:Fallback>
        </mc:AlternateContent>
      </w:r>
    </w:p>
    <w:p w:rsidR="00154326" w:rsidRDefault="00154326" w:rsidP="00BD79EC">
      <w:pPr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9AB7EA5" wp14:editId="13263F09">
                <wp:simplePos x="0" y="0"/>
                <wp:positionH relativeFrom="column">
                  <wp:posOffset>238125</wp:posOffset>
                </wp:positionH>
                <wp:positionV relativeFrom="paragraph">
                  <wp:posOffset>132080</wp:posOffset>
                </wp:positionV>
                <wp:extent cx="6400800" cy="1809750"/>
                <wp:effectExtent l="0" t="0" r="0" b="0"/>
                <wp:wrapSquare wrapText="bothSides"/>
                <wp:docPr id="14" name="1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1809750"/>
                          <a:chOff x="0" y="0"/>
                          <a:chExt cx="6296025" cy="1704975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52975" y="0"/>
                            <a:ext cx="1543050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752975" cy="1657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4 Grupo" o:spid="_x0000_s1026" style="position:absolute;margin-left:18.75pt;margin-top:10.4pt;width:7in;height:142.5pt;z-index:251665408;mso-width-relative:margin;mso-height-relative:margin" coordsize="62960,17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">
                <v:shape id="Imagen 10" o:spid="_x0000_s1027" type="#_x0000_t75" style="position:absolute;left:47529;width:15431;height:1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+4nLFAAAA2wAAAA8AAABkcnMvZG93bnJldi54bWxEj0FrAkEMhe8F/8MQoRepsxYR2TpKUQoW&#10;CqVuwWvYSXeXzmSWnajbf98cCr0lvJf3vmx2YwzmSkPuEjtYzAswxHXyHTcOPquXhzWYLMgeQ2Jy&#10;8EMZdtvJ3QZLn278QdeTNEZDOJfooBXpS2tz3VLEPE89sWpfaYgoug6N9QPeNDwG+1gUKxuxY21o&#10;sad9S/X36RIdvJ5ny8MqhZnI+/kYltW6WhzenLufjs9PYIRG+Tf/XR+94iu9/qID2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PuJyxQAAANsAAAAPAAAAAAAAAAAAAAAA&#10;AJ8CAABkcnMvZG93bnJldi54bWxQSwUGAAAAAAQABAD3AAAAkQMAAAAA&#10;">
                  <v:imagedata r:id="rId22" o:title=""/>
                  <v:path arrowok="t"/>
                </v:shape>
                <v:shape id="Imagen 9" o:spid="_x0000_s1028" type="#_x0000_t75" style="position:absolute;width:47529;height:16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QqPfCAAAA2gAAAA8AAABkcnMvZG93bnJldi54bWxEj0FrwkAUhO9C/8PyBG+6sUix0VWkUBCx&#10;gtqDx0f2mQSzb0P2RWN/fVcQPA4z8w0zX3auUldqQunZwHiUgCLOvC05N/B7/B5OQQVBtlh5JgN3&#10;CrBcvPXmmFp/4z1dD5KrCOGQooFCpE61DllBDsPI18TRO/vGoUTZ5No2eItwV+n3JPnQDkuOCwXW&#10;9FVQdjm0zsDkh4V221bsZrf3p7Jdb1d/3phBv1vNQAl18go/22tr4BMeV+IN0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UKj3wgAAANoAAAAPAAAAAAAAAAAAAAAAAJ8C&#10;AABkcnMvZG93bnJldi54bWxQSwUGAAAAAAQABAD3AAAAjgMAAAAA&#10;">
                  <v:imagedata r:id="rId23" o:title=""/>
                  <v:path arrowok="t"/>
                </v:shape>
                <w10:wrap type="square"/>
              </v:group>
            </w:pict>
          </mc:Fallback>
        </mc:AlternateContent>
      </w:r>
    </w:p>
    <w:sectPr w:rsidR="00154326" w:rsidSect="00BD79EC">
      <w:headerReference w:type="default" r:id="rId24"/>
      <w:footerReference w:type="default" r:id="rId2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305" w:rsidRDefault="00E43305" w:rsidP="0047172E">
      <w:r>
        <w:separator/>
      </w:r>
    </w:p>
  </w:endnote>
  <w:endnote w:type="continuationSeparator" w:id="0">
    <w:p w:rsidR="00E43305" w:rsidRDefault="00E43305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305" w:rsidRDefault="00E43305" w:rsidP="0047172E">
      <w:r>
        <w:separator/>
      </w:r>
    </w:p>
  </w:footnote>
  <w:footnote w:type="continuationSeparator" w:id="0">
    <w:p w:rsidR="00E43305" w:rsidRDefault="00E43305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207F64DE" wp14:editId="524D6081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96679"/>
    <w:multiLevelType w:val="hybridMultilevel"/>
    <w:tmpl w:val="F8A8E2E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7E6988"/>
    <w:multiLevelType w:val="hybridMultilevel"/>
    <w:tmpl w:val="CBB6ABB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F5778"/>
    <w:multiLevelType w:val="hybridMultilevel"/>
    <w:tmpl w:val="CD40B35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54557"/>
    <w:multiLevelType w:val="hybridMultilevel"/>
    <w:tmpl w:val="C8C8201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D02AE6"/>
    <w:multiLevelType w:val="hybridMultilevel"/>
    <w:tmpl w:val="0590E7B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3276D"/>
    <w:multiLevelType w:val="hybridMultilevel"/>
    <w:tmpl w:val="6172CD6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82344D0"/>
    <w:multiLevelType w:val="hybridMultilevel"/>
    <w:tmpl w:val="669C0D0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8E41D1"/>
    <w:multiLevelType w:val="hybridMultilevel"/>
    <w:tmpl w:val="460ED53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25D17"/>
    <w:multiLevelType w:val="hybridMultilevel"/>
    <w:tmpl w:val="11B0D77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AF0942"/>
    <w:multiLevelType w:val="hybridMultilevel"/>
    <w:tmpl w:val="B120A2B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75A7989"/>
    <w:multiLevelType w:val="hybridMultilevel"/>
    <w:tmpl w:val="BB0C4B4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7D21453"/>
    <w:multiLevelType w:val="hybridMultilevel"/>
    <w:tmpl w:val="CE5C46D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2"/>
  </w:num>
  <w:num w:numId="5">
    <w:abstractNumId w:val="11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9EC"/>
    <w:rsid w:val="000207EB"/>
    <w:rsid w:val="000566E3"/>
    <w:rsid w:val="000D14AB"/>
    <w:rsid w:val="00154326"/>
    <w:rsid w:val="0017154C"/>
    <w:rsid w:val="001F228A"/>
    <w:rsid w:val="0022557E"/>
    <w:rsid w:val="002426DE"/>
    <w:rsid w:val="002601EE"/>
    <w:rsid w:val="002950F4"/>
    <w:rsid w:val="002A7A30"/>
    <w:rsid w:val="002D3715"/>
    <w:rsid w:val="002D6C17"/>
    <w:rsid w:val="00360DE4"/>
    <w:rsid w:val="0038712C"/>
    <w:rsid w:val="003D64F5"/>
    <w:rsid w:val="003E39AF"/>
    <w:rsid w:val="004133FE"/>
    <w:rsid w:val="004444EC"/>
    <w:rsid w:val="0047172E"/>
    <w:rsid w:val="004C7D7D"/>
    <w:rsid w:val="004F0062"/>
    <w:rsid w:val="005C7889"/>
    <w:rsid w:val="006715B7"/>
    <w:rsid w:val="006C1E24"/>
    <w:rsid w:val="00704705"/>
    <w:rsid w:val="007312B6"/>
    <w:rsid w:val="00792A30"/>
    <w:rsid w:val="007B2BE7"/>
    <w:rsid w:val="008741F6"/>
    <w:rsid w:val="0088113A"/>
    <w:rsid w:val="00893CB0"/>
    <w:rsid w:val="008A1056"/>
    <w:rsid w:val="008B5BE2"/>
    <w:rsid w:val="00902F6C"/>
    <w:rsid w:val="00940C8B"/>
    <w:rsid w:val="009913E9"/>
    <w:rsid w:val="009930B5"/>
    <w:rsid w:val="00A21EE9"/>
    <w:rsid w:val="00A2434F"/>
    <w:rsid w:val="00A54E18"/>
    <w:rsid w:val="00A662DB"/>
    <w:rsid w:val="00A7487D"/>
    <w:rsid w:val="00A925BC"/>
    <w:rsid w:val="00AC5754"/>
    <w:rsid w:val="00AF7B77"/>
    <w:rsid w:val="00B506FF"/>
    <w:rsid w:val="00BB1A25"/>
    <w:rsid w:val="00BD79EC"/>
    <w:rsid w:val="00BE21AB"/>
    <w:rsid w:val="00C02C6E"/>
    <w:rsid w:val="00C32530"/>
    <w:rsid w:val="00CB64BB"/>
    <w:rsid w:val="00CE611E"/>
    <w:rsid w:val="00D447D7"/>
    <w:rsid w:val="00DC7500"/>
    <w:rsid w:val="00E43305"/>
    <w:rsid w:val="00E52473"/>
    <w:rsid w:val="00E7069F"/>
    <w:rsid w:val="00F34B29"/>
    <w:rsid w:val="00F414CB"/>
    <w:rsid w:val="00F91B96"/>
    <w:rsid w:val="00FC09B0"/>
    <w:rsid w:val="00F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D79EC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D79EC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D79EC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BD79EC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AC57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A7A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7A30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D79EC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D79EC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D79EC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BD79EC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AC57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A7A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7A30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185</TotalTime>
  <Pages>3</Pages>
  <Words>793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35</cp:revision>
  <dcterms:created xsi:type="dcterms:W3CDTF">2014-07-14T01:09:00Z</dcterms:created>
  <dcterms:modified xsi:type="dcterms:W3CDTF">2014-08-12T11:01:00Z</dcterms:modified>
</cp:coreProperties>
</file>